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606E4" w14:textId="77777777" w:rsidR="00B06106" w:rsidRPr="00B06106" w:rsidRDefault="00823D37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7"/>
          <w:szCs w:val="17"/>
        </w:rPr>
      </w:pPr>
      <w:r>
        <w:rPr>
          <w:rFonts w:ascii="Arial" w:eastAsia="Calibri" w:hAnsi="Arial" w:cs="Arial"/>
          <w:b/>
          <w:noProof/>
          <w:color w:val="1E4D2B" w:themeColor="text2"/>
          <w:sz w:val="17"/>
          <w:szCs w:val="17"/>
        </w:rPr>
        <w:drawing>
          <wp:anchor distT="0" distB="0" distL="114300" distR="114300" simplePos="0" relativeHeight="251659264" behindDoc="1" locked="0" layoutInCell="1" allowOverlap="1" wp14:anchorId="1238D2A5" wp14:editId="742CA07A">
            <wp:simplePos x="0" y="0"/>
            <wp:positionH relativeFrom="column">
              <wp:posOffset>-180975</wp:posOffset>
            </wp:positionH>
            <wp:positionV relativeFrom="paragraph">
              <wp:posOffset>-1153692</wp:posOffset>
            </wp:positionV>
            <wp:extent cx="2466522" cy="72544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placehol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2" cy="7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9BA">
        <w:rPr>
          <w:rFonts w:ascii="Arial" w:eastAsia="Calibri" w:hAnsi="Arial" w:cs="Arial"/>
          <w:b/>
          <w:color w:val="1E4D2B" w:themeColor="text2"/>
          <w:sz w:val="17"/>
          <w:szCs w:val="17"/>
        </w:rPr>
        <w:t>College of Agricultural Sciences</w:t>
      </w:r>
    </w:p>
    <w:p w14:paraId="122324E2" w14:textId="77777777" w:rsidR="00B06106" w:rsidRPr="00B06106" w:rsidRDefault="00823D37" w:rsidP="00B06106">
      <w:pPr>
        <w:spacing w:after="0" w:line="250" w:lineRule="auto"/>
        <w:rPr>
          <w:rFonts w:ascii="Arial" w:eastAsia="Calibri" w:hAnsi="Arial" w:cs="Arial"/>
          <w:b/>
          <w:color w:val="1E4D2B" w:themeColor="text2"/>
          <w:sz w:val="16"/>
          <w:szCs w:val="16"/>
        </w:rPr>
      </w:pPr>
      <w:r>
        <w:rPr>
          <w:rFonts w:ascii="Arial" w:eastAsia="Calibri" w:hAnsi="Arial" w:cs="Arial"/>
          <w:b/>
          <w:color w:val="1E4D2B" w:themeColor="text2"/>
          <w:sz w:val="16"/>
          <w:szCs w:val="16"/>
        </w:rPr>
        <w:t xml:space="preserve">NAME OF DEPARTMENT </w:t>
      </w:r>
    </w:p>
    <w:p w14:paraId="694AB396" w14:textId="77777777" w:rsidR="00B06106" w:rsidRPr="00B06106" w:rsidRDefault="005A59BA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>
        <w:rPr>
          <w:rFonts w:ascii="Arial" w:eastAsia="Calibri" w:hAnsi="Arial" w:cs="Arial"/>
          <w:color w:val="4E4E50" w:themeColor="text1"/>
          <w:sz w:val="16"/>
          <w:szCs w:val="16"/>
        </w:rPr>
        <w:t>Bldg</w:t>
      </w:r>
      <w:proofErr w:type="spellEnd"/>
      <w:r>
        <w:rPr>
          <w:rFonts w:ascii="Arial" w:eastAsia="Calibri" w:hAnsi="Arial" w:cs="Arial"/>
          <w:color w:val="4E4E50" w:themeColor="text1"/>
          <w:sz w:val="16"/>
          <w:szCs w:val="16"/>
        </w:rPr>
        <w:t>/Room</w:t>
      </w:r>
    </w:p>
    <w:p w14:paraId="71D87840" w14:textId="706C6155" w:rsidR="00B06106" w:rsidRP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B06106">
        <w:rPr>
          <w:rFonts w:ascii="Arial" w:eastAsia="Calibri" w:hAnsi="Arial" w:cs="Arial"/>
          <w:color w:val="4E4E50" w:themeColor="text1"/>
          <w:sz w:val="16"/>
          <w:szCs w:val="16"/>
        </w:rPr>
        <w:t>Fort Collins, Colorado 80523-</w:t>
      </w:r>
      <w:r w:rsidR="005A59BA">
        <w:rPr>
          <w:rFonts w:ascii="Arial" w:eastAsia="Calibri" w:hAnsi="Arial" w:cs="Arial"/>
          <w:color w:val="4E4E50" w:themeColor="text1"/>
          <w:sz w:val="16"/>
          <w:szCs w:val="16"/>
        </w:rPr>
        <w:t>XXXX</w:t>
      </w:r>
      <w:r w:rsidR="00977B0A">
        <w:rPr>
          <w:rFonts w:ascii="Arial" w:eastAsia="Calibri" w:hAnsi="Arial" w:cs="Arial"/>
          <w:color w:val="4E4E50" w:themeColor="text1"/>
          <w:sz w:val="16"/>
          <w:szCs w:val="16"/>
        </w:rPr>
        <w:softHyphen/>
      </w:r>
      <w:r w:rsidR="00977B0A">
        <w:rPr>
          <w:rFonts w:ascii="Arial" w:eastAsia="Calibri" w:hAnsi="Arial" w:cs="Arial"/>
          <w:color w:val="4E4E50" w:themeColor="text1"/>
          <w:sz w:val="16"/>
          <w:szCs w:val="16"/>
        </w:rPr>
        <w:softHyphen/>
      </w:r>
    </w:p>
    <w:p w14:paraId="188A2BA2" w14:textId="77777777" w:rsidR="00B06106" w:rsidRDefault="005A59BA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agsci</w:t>
      </w:r>
      <w:r w:rsidR="00B06106" w:rsidRPr="00B06106">
        <w:rPr>
          <w:rFonts w:ascii="Arial" w:eastAsia="Calibri" w:hAnsi="Arial" w:cs="Arial"/>
          <w:color w:val="4E4E50" w:themeColor="text1"/>
          <w:sz w:val="16"/>
          <w:szCs w:val="16"/>
        </w:rPr>
        <w:t>.colostate.edu</w:t>
      </w:r>
    </w:p>
    <w:p w14:paraId="07B8AD69" w14:textId="77777777" w:rsidR="00B06106" w:rsidRDefault="00B06106" w:rsidP="00B06106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52E15A87" w14:textId="77777777" w:rsidR="00B06106" w:rsidRPr="00B06106" w:rsidRDefault="005A59BA" w:rsidP="00B06106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Date</w:t>
      </w:r>
    </w:p>
    <w:p w14:paraId="2A5ACE87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8B1D094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89BBF2A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A01A2C5" w14:textId="77777777" w:rsidR="00F3201E" w:rsidRDefault="005A59BA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Salutation</w:t>
      </w:r>
      <w:r w:rsidR="00F3201E" w:rsidRPr="00B06106">
        <w:rPr>
          <w:rFonts w:ascii="Arial" w:hAnsi="Arial" w:cs="Arial"/>
          <w:color w:val="4E4E50" w:themeColor="text1"/>
          <w:sz w:val="16"/>
          <w:szCs w:val="16"/>
        </w:rPr>
        <w:t>:</w:t>
      </w:r>
    </w:p>
    <w:p w14:paraId="5BCE4AB6" w14:textId="77777777" w:rsidR="00F3201E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4151E95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lacinia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non 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 ipsum,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0942F447" w14:textId="77777777" w:rsidR="00F3201E" w:rsidRPr="00B06106" w:rsidRDefault="00F3201E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8A1F978" w14:textId="77777777" w:rsidR="00F3201E" w:rsidRPr="00414F05" w:rsidRDefault="00F3201E" w:rsidP="00F3201E">
      <w:pPr>
        <w:spacing w:after="0" w:line="250" w:lineRule="auto"/>
        <w:rPr>
          <w:rFonts w:ascii="Arial" w:eastAsia="Calibri" w:hAnsi="Arial" w:cs="Arial"/>
          <w:b/>
          <w:color w:val="4E4E50" w:themeColor="text1"/>
          <w:sz w:val="20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20"/>
          <w:szCs w:val="16"/>
        </w:rPr>
        <w:t>HOW TO USE THIS TEMPLATE:</w:t>
      </w:r>
    </w:p>
    <w:p w14:paraId="28EC5AD8" w14:textId="77777777" w:rsidR="00232E73" w:rsidRDefault="00232E73" w:rsidP="00232E73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Obtain your Unit Identifier:</w:t>
      </w:r>
    </w:p>
    <w:p w14:paraId="0E65D9AD" w14:textId="77777777" w:rsidR="00823D37" w:rsidRPr="00823D37" w:rsidRDefault="00823D37" w:rsidP="00823D37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Change signature at top:</w:t>
      </w:r>
    </w:p>
    <w:p w14:paraId="745C8714" w14:textId="77777777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Click on the “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>UNIT IDENTIFIER PLACEHOLDER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”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 xml:space="preserve"> image,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right click, select “Change Picture…”</w:t>
      </w:r>
    </w:p>
    <w:p w14:paraId="1CB7042D" w14:textId="77777777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Choose </w:t>
      </w:r>
      <w:r w:rsidRPr="00823D37">
        <w:rPr>
          <w:rFonts w:ascii="Arial" w:eastAsia="Calibri" w:hAnsi="Arial" w:cs="Arial"/>
          <w:i/>
          <w:color w:val="4E4E50" w:themeColor="text1"/>
          <w:sz w:val="16"/>
          <w:szCs w:val="16"/>
        </w:rPr>
        <w:t xml:space="preserve">your department’s </w:t>
      </w:r>
      <w:r w:rsidR="00232E73">
        <w:rPr>
          <w:rFonts w:ascii="Arial" w:eastAsia="Calibri" w:hAnsi="Arial" w:cs="Arial"/>
          <w:i/>
          <w:color w:val="4E4E50" w:themeColor="text1"/>
          <w:sz w:val="16"/>
          <w:szCs w:val="16"/>
        </w:rPr>
        <w:t>unit identifier</w:t>
      </w:r>
      <w:r w:rsidRPr="00823D37">
        <w:rPr>
          <w:rFonts w:ascii="Arial" w:eastAsia="Calibri" w:hAnsi="Arial" w:cs="Arial"/>
          <w:i/>
          <w:color w:val="4E4E50" w:themeColor="text1"/>
          <w:sz w:val="16"/>
          <w:szCs w:val="16"/>
        </w:rPr>
        <w:t xml:space="preserve"> ending in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823D37">
        <w:rPr>
          <w:rFonts w:ascii="Arial" w:eastAsia="Calibri" w:hAnsi="Arial" w:cs="Arial"/>
          <w:b/>
          <w:color w:val="4E4E50" w:themeColor="text1"/>
          <w:sz w:val="16"/>
          <w:szCs w:val="16"/>
        </w:rPr>
        <w:t>“-H357.png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” then “Insert.”</w:t>
      </w:r>
    </w:p>
    <w:p w14:paraId="3427FA34" w14:textId="77777777" w:rsidR="00823D37" w:rsidRP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Signature may need some slight adjustment so Ram’s head is left aligned with text.</w:t>
      </w:r>
    </w:p>
    <w:p w14:paraId="7CB67E25" w14:textId="77777777" w:rsidR="00823D37" w:rsidRDefault="00823D37" w:rsidP="00823D37">
      <w:pPr>
        <w:pStyle w:val="ListParagraph"/>
        <w:numPr>
          <w:ilvl w:val="1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Please note that the line separator (pg. 1) and the Ram’s head (pg. 2) live in the header</w:t>
      </w:r>
      <w:r w:rsidR="00232E73">
        <w:rPr>
          <w:rFonts w:ascii="Arial" w:eastAsia="Calibri" w:hAnsi="Arial" w:cs="Arial"/>
          <w:color w:val="4E4E50" w:themeColor="text1"/>
          <w:sz w:val="16"/>
          <w:szCs w:val="16"/>
        </w:rPr>
        <w:t>/footer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; these appear faded but will print and PDF normally.</w:t>
      </w:r>
    </w:p>
    <w:p w14:paraId="001248CE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>Change address:</w:t>
      </w:r>
    </w:p>
    <w:p w14:paraId="587FC7F3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Highlighting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i/>
          <w:color w:val="4E4E50" w:themeColor="text1"/>
          <w:sz w:val="16"/>
          <w:szCs w:val="16"/>
        </w:rPr>
        <w:t>only one line at a time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, type in your college’s information at the top of the letter.</w:t>
      </w:r>
    </w:p>
    <w:p w14:paraId="39268933" w14:textId="77777777" w:rsidR="00F3201E" w:rsidRPr="00414F05" w:rsidRDefault="00F3201E" w:rsidP="00F3201E">
      <w:pPr>
        <w:pStyle w:val="ListParagraph"/>
        <w:numPr>
          <w:ilvl w:val="0"/>
          <w:numId w:val="2"/>
        </w:num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Tip: To remove blue/underlined web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address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, right click 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URL,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 xml:space="preserve"> select “Hyperlink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>,</w:t>
      </w:r>
      <w:r w:rsidRPr="00414F05">
        <w:rPr>
          <w:rFonts w:ascii="Arial" w:eastAsia="Calibri" w:hAnsi="Arial" w:cs="Arial"/>
          <w:color w:val="4E4E50" w:themeColor="text1"/>
          <w:sz w:val="16"/>
          <w:szCs w:val="16"/>
        </w:rPr>
        <w:t>” then “Remove Hyperlink.”</w:t>
      </w:r>
    </w:p>
    <w:p w14:paraId="166A3B6D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If 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>pasting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text to this document, select “Keep Text Only” from the clipboard dropdown menu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after pasting: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 </w:t>
      </w: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414F05">
        <w:rPr>
          <w:b/>
          <w:noProof/>
        </w:rPr>
        <w:drawing>
          <wp:inline distT="0" distB="0" distL="0" distR="0" wp14:anchorId="750EBB1A" wp14:editId="512CC596">
            <wp:extent cx="1652073" cy="720997"/>
            <wp:effectExtent l="0" t="0" r="0" b="0"/>
            <wp:docPr id="10" name="Picture 10" descr="../../../../../../../../../Users/michaelapariseau/Desktop/Screen%20Sho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../../../Users/michaelapariseau/Desktop/Screen%20Shot%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82" cy="73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8C88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Only use the font Arial for CSU correspondence. </w:t>
      </w:r>
    </w:p>
    <w:p w14:paraId="52F9FF44" w14:textId="77777777" w:rsidR="00F3201E" w:rsidRPr="00414F05" w:rsidRDefault="00F3201E" w:rsidP="00F3201E">
      <w:pPr>
        <w:pStyle w:val="ListParagraph"/>
        <w:numPr>
          <w:ilvl w:val="0"/>
          <w:numId w:val="1"/>
        </w:numPr>
        <w:spacing w:after="0" w:line="250" w:lineRule="auto"/>
        <w:rPr>
          <w:rFonts w:ascii="Arial" w:eastAsia="Calibri" w:hAnsi="Arial" w:cs="Arial"/>
          <w:b/>
          <w:color w:val="4E4E50" w:themeColor="text1"/>
          <w:sz w:val="16"/>
          <w:szCs w:val="16"/>
        </w:rPr>
      </w:pPr>
      <w:r w:rsidRPr="00414F05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Only use </w:t>
      </w:r>
      <w:r w:rsidR="007036CA">
        <w:rPr>
          <w:rFonts w:ascii="Arial" w:eastAsia="Calibri" w:hAnsi="Arial" w:cs="Arial"/>
          <w:b/>
          <w:color w:val="4E4E50" w:themeColor="text1"/>
          <w:sz w:val="16"/>
          <w:szCs w:val="16"/>
        </w:rPr>
        <w:t xml:space="preserve">black text. </w:t>
      </w:r>
      <w:r>
        <w:rPr>
          <w:rFonts w:ascii="Arial" w:eastAsia="Calibri" w:hAnsi="Arial" w:cs="Arial"/>
          <w:b/>
          <w:color w:val="4E4E50" w:themeColor="text1"/>
          <w:sz w:val="16"/>
          <w:szCs w:val="16"/>
        </w:rPr>
        <w:br/>
      </w:r>
      <w:r w:rsidRPr="00F3201E">
        <w:rPr>
          <w:rFonts w:ascii="Arial" w:eastAsia="Calibri" w:hAnsi="Arial" w:cs="Arial"/>
          <w:b/>
          <w:noProof/>
          <w:color w:val="4E4E50" w:themeColor="text1"/>
          <w:sz w:val="16"/>
          <w:szCs w:val="16"/>
        </w:rPr>
        <w:t xml:space="preserve"> </w:t>
      </w:r>
    </w:p>
    <w:p w14:paraId="5BC2C6F1" w14:textId="77777777" w:rsidR="00372AA7" w:rsidRPr="00B06106" w:rsidRDefault="00372AA7" w:rsidP="00F3201E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A56F353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lacinia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 Duis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diam,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fermentum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54C1A6F2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242E6C0E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cursus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cursus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lacinia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est.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 sed,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fringilla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libero. Duis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nisi. Nam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convallis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Duis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id maximus. Vestibulum ex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maximus.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euismod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non bibendum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accumsan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ante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libero ipsum,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non, semper vitae est.</w:t>
      </w:r>
    </w:p>
    <w:p w14:paraId="23F41C4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66ED4BF8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Nunc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libero.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sed,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Duis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Cras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lacinia in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vel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 w:rsidR="00F3201E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convallis,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="00F3201E"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38885F2E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0FF6A582" w14:textId="77777777" w:rsidR="001262E2" w:rsidRDefault="001262E2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B556955" w14:textId="77777777" w:rsidR="001262E2" w:rsidRDefault="001262E2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E0F73C6" w14:textId="77777777" w:rsidR="001262E2" w:rsidRDefault="001262E2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7CAA21F6" w14:textId="77777777" w:rsidR="001262E2" w:rsidRDefault="001262E2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62B84BBD" w14:textId="31D96951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bookmarkStart w:id="0" w:name="_GoBack"/>
      <w:bookmarkEnd w:id="0"/>
      <w:r>
        <w:rPr>
          <w:rFonts w:ascii="Arial" w:eastAsia="Calibri" w:hAnsi="Arial" w:cs="Arial"/>
          <w:color w:val="4E4E50" w:themeColor="text1"/>
          <w:sz w:val="16"/>
          <w:szCs w:val="16"/>
        </w:rPr>
        <w:lastRenderedPageBreak/>
        <w:t>(Example of second page.)</w:t>
      </w:r>
    </w:p>
    <w:p w14:paraId="533E7E4E" w14:textId="77777777" w:rsidR="00F3201E" w:rsidRDefault="00F3201E" w:rsidP="00F3201E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1F805EB7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viverra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Ut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 fermentum. Duis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porta at, cursus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Vestibulum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vitae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Phasellus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feugiat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enim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sed,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vulputate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pretium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in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pharetra ac.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sagittis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In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habitasse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platea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dictumst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tincidunt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laoreet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1ABE46EF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10B3F7FF" w14:textId="77777777" w:rsidR="00372AA7" w:rsidRPr="00B06106" w:rsidRDefault="00731C42" w:rsidP="00731C42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Maecenas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Aenean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eros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maximus,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vestibulum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sodales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Suspendisse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dapibus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sollicitudin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imperdiet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diam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pulvinar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tempor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consequat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ex,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efficitur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libero et,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venenatis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Praesent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cursus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vel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Maecenas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sed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diam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varius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blandit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vitae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libero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pharetra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augue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Lorem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ipsum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dolor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sit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Cum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sociis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natoque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penatibus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magnis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parturient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montes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nascetur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ridiculus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mus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.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Duis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est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non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commodo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luctus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nisi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porttitor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ligula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lacinia</w:t>
      </w:r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="00372AA7" w:rsidRPr="00B06106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="00372AA7" w:rsidRPr="00B06106">
        <w:rPr>
          <w:rFonts w:ascii="Arial" w:hAnsi="Arial" w:cs="Arial"/>
          <w:color w:val="4E4E50" w:themeColor="text1"/>
          <w:sz w:val="16"/>
          <w:szCs w:val="16"/>
        </w:rPr>
        <w:t>.</w:t>
      </w:r>
    </w:p>
    <w:p w14:paraId="633DBBD0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25B140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Lorem ipsum dolor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adipiscing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Etiam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turpis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ultricies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Maecenas lacinia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in convallis. Duis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auctor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diam,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lorem.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et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nisi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ultrices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ex.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Proin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scelerisque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mattis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Curabitur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sapien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orci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at tempus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odio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et ligula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Sed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velit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tempus. Integer at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dui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fermentum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diam.</w:t>
      </w:r>
    </w:p>
    <w:p w14:paraId="0B1BEE85" w14:textId="77777777" w:rsidR="00731C42" w:rsidRPr="00731C42" w:rsidRDefault="00731C42" w:rsidP="00731C42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</w:p>
    <w:p w14:paraId="499A0A9B" w14:textId="77777777" w:rsidR="00372AA7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Nunc sit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amet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nibh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purus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ornare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semper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vitae libero.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Donec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tortor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molestie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hendrerit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risus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sed,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consectetur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malesuada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lectus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placerat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non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erat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Duis 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egestas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ipsum.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Quisque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ullamcorper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arcu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id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condimentum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rhoncus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sem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iaculis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mollis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rutrum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justo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felis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dignissim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non semper ipsum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suscipit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Cras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eleifend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dolor.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lacinia in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faucibus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convallis. Nunc vitae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facilisis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mi.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Fusce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ac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sem.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Vivamus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vehicula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urna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Mauris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tempus libero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eget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tellus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volutpat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, vel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leo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interdum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.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Nulla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eu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nisl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massa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gravida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aliquet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quis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nec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  <w:proofErr w:type="spellStart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metus</w:t>
      </w:r>
      <w:proofErr w:type="spellEnd"/>
      <w:r w:rsidRPr="00731C42">
        <w:rPr>
          <w:rFonts w:ascii="Arial" w:eastAsia="Calibri" w:hAnsi="Arial" w:cs="Arial"/>
          <w:color w:val="4E4E50" w:themeColor="text1"/>
          <w:sz w:val="16"/>
          <w:szCs w:val="16"/>
        </w:rPr>
        <w:t>.</w:t>
      </w:r>
    </w:p>
    <w:p w14:paraId="3595AF2E" w14:textId="77777777" w:rsidR="00731C42" w:rsidRPr="00731C42" w:rsidRDefault="00731C42" w:rsidP="004C04EB">
      <w:pPr>
        <w:spacing w:after="0" w:line="250" w:lineRule="auto"/>
        <w:rPr>
          <w:rFonts w:ascii="Arial" w:eastAsia="Calibri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 xml:space="preserve"> </w:t>
      </w:r>
    </w:p>
    <w:p w14:paraId="4A6E4D81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4A026E2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F00577D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B291068" w14:textId="77777777" w:rsidR="00372AA7" w:rsidRPr="00B06106" w:rsidRDefault="00372AA7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1672FE3" w14:textId="77777777" w:rsidR="00372AA7" w:rsidRPr="00B06106" w:rsidRDefault="00635BDD" w:rsidP="004C04EB">
      <w:pPr>
        <w:spacing w:after="0" w:line="250" w:lineRule="auto"/>
        <w:rPr>
          <w:rFonts w:ascii="Arial" w:hAnsi="Arial" w:cs="Arial"/>
          <w:color w:val="4E4E50" w:themeColor="text1"/>
          <w:sz w:val="16"/>
          <w:szCs w:val="16"/>
        </w:rPr>
      </w:pPr>
      <w:r>
        <w:rPr>
          <w:rFonts w:ascii="Arial" w:eastAsia="Calibri" w:hAnsi="Arial" w:cs="Arial"/>
          <w:color w:val="4E4E50" w:themeColor="text1"/>
          <w:sz w:val="16"/>
          <w:szCs w:val="16"/>
        </w:rPr>
        <w:t>Jane Smith</w:t>
      </w:r>
    </w:p>
    <w:p w14:paraId="3EA4E398" w14:textId="77777777" w:rsidR="00372AA7" w:rsidRPr="00B06106" w:rsidRDefault="00635BDD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>Administrative Professional</w:t>
      </w:r>
      <w:r w:rsidRPr="00635BDD">
        <w:rPr>
          <w:rFonts w:ascii="Arial" w:eastAsia="Calibri" w:hAnsi="Arial" w:cs="Arial"/>
          <w:color w:val="4E4E50" w:themeColor="text1"/>
          <w:sz w:val="16"/>
          <w:szCs w:val="16"/>
        </w:rPr>
        <w:tab/>
      </w:r>
    </w:p>
    <w:p w14:paraId="56BC06AC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658E721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1BA78D05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5D9BCDB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0D2ECE57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57AE9C99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0BA6DE0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6B161179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48A94CC3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21F2ADC8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76019C6F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p w14:paraId="36DB32CE" w14:textId="77777777" w:rsidR="008354AC" w:rsidRPr="00B06106" w:rsidRDefault="008354AC" w:rsidP="00372AA7">
      <w:pPr>
        <w:spacing w:after="0" w:line="240" w:lineRule="auto"/>
        <w:rPr>
          <w:rFonts w:ascii="Arial" w:hAnsi="Arial" w:cs="Arial"/>
          <w:color w:val="4E4E50" w:themeColor="text1"/>
          <w:sz w:val="16"/>
          <w:szCs w:val="16"/>
        </w:rPr>
      </w:pPr>
    </w:p>
    <w:sectPr w:rsidR="008354AC" w:rsidRPr="00B06106" w:rsidSect="00635BDD">
      <w:headerReference w:type="even" r:id="rId13"/>
      <w:headerReference w:type="default" r:id="rId14"/>
      <w:headerReference w:type="first" r:id="rId15"/>
      <w:pgSz w:w="12240" w:h="15840"/>
      <w:pgMar w:top="2583" w:right="1440" w:bottom="1242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D4C119" w14:textId="77777777" w:rsidR="007036CA" w:rsidRDefault="007036CA" w:rsidP="004871EC">
      <w:pPr>
        <w:spacing w:after="0" w:line="240" w:lineRule="auto"/>
      </w:pPr>
      <w:r>
        <w:separator/>
      </w:r>
    </w:p>
  </w:endnote>
  <w:endnote w:type="continuationSeparator" w:id="0">
    <w:p w14:paraId="4B63E3FE" w14:textId="77777777" w:rsidR="007036CA" w:rsidRDefault="007036CA" w:rsidP="0048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4F01F" w14:textId="77777777" w:rsidR="007036CA" w:rsidRDefault="007036CA" w:rsidP="004871EC">
      <w:pPr>
        <w:spacing w:after="0" w:line="240" w:lineRule="auto"/>
      </w:pPr>
      <w:r>
        <w:separator/>
      </w:r>
    </w:p>
  </w:footnote>
  <w:footnote w:type="continuationSeparator" w:id="0">
    <w:p w14:paraId="44A2EDDE" w14:textId="77777777" w:rsidR="007036CA" w:rsidRDefault="007036CA" w:rsidP="00487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86F21" w14:textId="1E619A02" w:rsidR="00977B0A" w:rsidRDefault="00977B0A">
    <w:pPr>
      <w:pStyle w:val="Header"/>
    </w:pPr>
    <w:r>
      <w:rPr>
        <w:noProof/>
      </w:rPr>
      <w:pict w14:anchorId="215DFC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0;margin-top:0;width:467.4pt;height:467.4pt;z-index:-251655168;mso-position-horizontal:center;mso-position-horizontal-relative:margin;mso-position-vertical:center;mso-position-vertical-relative:margin" o:allowincell="f">
          <v:imagedata r:id="rId1" o:title="COA-CT-Graphic-College-Final-11-13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33CAD" w14:textId="2DA874FA" w:rsidR="00B06106" w:rsidRDefault="00977B0A" w:rsidP="004871EC">
    <w:pPr>
      <w:pStyle w:val="Header"/>
      <w:tabs>
        <w:tab w:val="clear" w:pos="4680"/>
        <w:tab w:val="clear" w:pos="9360"/>
      </w:tabs>
      <w:ind w:left="-1440"/>
    </w:pPr>
    <w:r>
      <w:rPr>
        <w:noProof/>
      </w:rPr>
      <w:pict w14:anchorId="329C5C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9" type="#_x0000_t75" style="position:absolute;left:0;text-align:left;margin-left:0;margin-top:0;width:467.4pt;height:467.4pt;z-index:-251654144;mso-position-horizontal:center;mso-position-horizontal-relative:margin;mso-position-vertical:center;mso-position-vertical-relative:margin" o:allowincell="f">
          <v:imagedata r:id="rId1" o:title="COA-CT-Graphic-College-Final-11-13b" gain="19661f" blacklevel="22938f"/>
        </v:shape>
      </w:pict>
    </w:r>
    <w:r w:rsidR="00B06106">
      <w:rPr>
        <w:noProof/>
      </w:rPr>
      <w:drawing>
        <wp:anchor distT="0" distB="0" distL="114300" distR="114300" simplePos="0" relativeHeight="251658240" behindDoc="1" locked="0" layoutInCell="1" allowOverlap="1" wp14:anchorId="21E15A63" wp14:editId="5D554062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7" cy="10055018"/>
          <wp:effectExtent l="0" t="0" r="3175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7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B0610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5E1F9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426A8E2D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1BF6FC79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5E647D44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6E4DEB9D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5856D7D2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745A8D74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5E9C7F67" w14:textId="77777777" w:rsidR="00977B0A" w:rsidRDefault="00977B0A" w:rsidP="009C1776">
    <w:pPr>
      <w:pStyle w:val="Header"/>
      <w:tabs>
        <w:tab w:val="clear" w:pos="4680"/>
        <w:tab w:val="clear" w:pos="9360"/>
      </w:tabs>
      <w:ind w:left="-1440"/>
    </w:pPr>
  </w:p>
  <w:p w14:paraId="705EC781" w14:textId="50F192E0" w:rsidR="00B06106" w:rsidRDefault="00977B0A" w:rsidP="00977B0A">
    <w:pPr>
      <w:pStyle w:val="Header"/>
      <w:tabs>
        <w:tab w:val="clear" w:pos="4680"/>
        <w:tab w:val="clear" w:pos="9360"/>
      </w:tabs>
      <w:ind w:left="-1440"/>
    </w:pPr>
    <w:r>
      <w:rPr>
        <w:noProof/>
      </w:rPr>
      <w:pict w14:anchorId="040DBE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4097" type="#_x0000_t75" style="position:absolute;left:0;text-align:left;margin-left:0;margin-top:0;width:467.4pt;height:467.4pt;z-index:-251656192;mso-position-horizontal:center;mso-position-horizontal-relative:margin;mso-position-vertical:center;mso-position-vertical-relative:margin" o:allowincell="f">
          <v:imagedata r:id="rId1" o:title="COA-CT-Graphic-College-Final-11-13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BF08D0"/>
    <w:multiLevelType w:val="hybridMultilevel"/>
    <w:tmpl w:val="81CA8A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3B1F8E"/>
    <w:multiLevelType w:val="hybridMultilevel"/>
    <w:tmpl w:val="CFA6C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83476"/>
    <w:multiLevelType w:val="hybridMultilevel"/>
    <w:tmpl w:val="A2AC1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DEC3A93"/>
    <w:multiLevelType w:val="hybridMultilevel"/>
    <w:tmpl w:val="ADA2BD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6CA"/>
    <w:rsid w:val="000C20EF"/>
    <w:rsid w:val="001262E2"/>
    <w:rsid w:val="0013451A"/>
    <w:rsid w:val="001C4801"/>
    <w:rsid w:val="00232E73"/>
    <w:rsid w:val="00357066"/>
    <w:rsid w:val="00372AA7"/>
    <w:rsid w:val="003851A1"/>
    <w:rsid w:val="004871EC"/>
    <w:rsid w:val="004C04EB"/>
    <w:rsid w:val="004F4925"/>
    <w:rsid w:val="005A59BA"/>
    <w:rsid w:val="005E0635"/>
    <w:rsid w:val="006342A7"/>
    <w:rsid w:val="00635BDD"/>
    <w:rsid w:val="00653A85"/>
    <w:rsid w:val="007036CA"/>
    <w:rsid w:val="007168C0"/>
    <w:rsid w:val="00731C42"/>
    <w:rsid w:val="007441E5"/>
    <w:rsid w:val="00757847"/>
    <w:rsid w:val="00763090"/>
    <w:rsid w:val="00823D37"/>
    <w:rsid w:val="008354AC"/>
    <w:rsid w:val="008F6FD9"/>
    <w:rsid w:val="00977B0A"/>
    <w:rsid w:val="009C1776"/>
    <w:rsid w:val="00A54238"/>
    <w:rsid w:val="00A62895"/>
    <w:rsid w:val="00AC06C9"/>
    <w:rsid w:val="00B06106"/>
    <w:rsid w:val="00D012A0"/>
    <w:rsid w:val="00E33600"/>
    <w:rsid w:val="00E51D1B"/>
    <w:rsid w:val="00E62E7A"/>
    <w:rsid w:val="00E8741F"/>
    <w:rsid w:val="00EA34AE"/>
    <w:rsid w:val="00EC7B9B"/>
    <w:rsid w:val="00F3201E"/>
    <w:rsid w:val="00FB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."/>
  <w:listSeparator w:val=","/>
  <w14:docId w14:val="11EBD34F"/>
  <w15:docId w15:val="{CF7A5714-D6C7-45CB-B35E-96A34C3D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201E"/>
    <w:rPr>
      <w:color w:val="3246A4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201E"/>
    <w:rPr>
      <w:color w:val="6B156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mcmann\Downloads\CAS_letterhead.dotx" TargetMode="External"/></Relationships>
</file>

<file path=word/theme/theme1.xml><?xml version="1.0" encoding="utf-8"?>
<a:theme xmlns:a="http://schemas.openxmlformats.org/drawingml/2006/main" name="Office Theme">
  <a:themeElements>
    <a:clrScheme name="2016 CSU Brand">
      <a:dk1>
        <a:srgbClr val="4E4E50"/>
      </a:dk1>
      <a:lt1>
        <a:srgbClr val="FFFFFF"/>
      </a:lt1>
      <a:dk2>
        <a:srgbClr val="1E4D2B"/>
      </a:dk2>
      <a:lt2>
        <a:srgbClr val="C8C371"/>
      </a:lt2>
      <a:accent1>
        <a:srgbClr val="D9782C"/>
      </a:accent1>
      <a:accent2>
        <a:srgbClr val="C8D744"/>
      </a:accent2>
      <a:accent3>
        <a:srgbClr val="F2EA36"/>
      </a:accent3>
      <a:accent4>
        <a:srgbClr val="12A3B6"/>
      </a:accent4>
      <a:accent5>
        <a:srgbClr val="CC5330"/>
      </a:accent5>
      <a:accent6>
        <a:srgbClr val="105456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8EB824ECEA264D8FF52B2CBE82B1CD" ma:contentTypeVersion="12" ma:contentTypeDescription="Create a new document." ma:contentTypeScope="" ma:versionID="16e058def0aa5366913c7b9f23aca579">
  <xsd:schema xmlns:xsd="http://www.w3.org/2001/XMLSchema" xmlns:xs="http://www.w3.org/2001/XMLSchema" xmlns:p="http://schemas.microsoft.com/office/2006/metadata/properties" xmlns:ns2="c0eb08de-131d-44f4-91df-e5e3b54ce9bf" xmlns:ns3="624ecbab-741c-40c7-a479-19344df97529" targetNamespace="http://schemas.microsoft.com/office/2006/metadata/properties" ma:root="true" ma:fieldsID="3e5471eb8bf1345eaca1d96c685fb910" ns2:_="" ns3:_="">
    <xsd:import namespace="c0eb08de-131d-44f4-91df-e5e3b54ce9bf"/>
    <xsd:import namespace="624ecbab-741c-40c7-a479-19344df975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eb08de-131d-44f4-91df-e5e3b54ce9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4ecbab-741c-40c7-a479-19344df9752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DEE7F4-69FF-4EAC-81BE-56A1964069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eb08de-131d-44f4-91df-e5e3b54ce9bf"/>
    <ds:schemaRef ds:uri="624ecbab-741c-40c7-a479-19344df975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383979-E5D4-4F18-850C-CF0A77B80E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0DD3F2-3CA2-4DF7-A61E-036A9804B46F}">
  <ds:schemaRefs>
    <ds:schemaRef ds:uri="http://purl.org/dc/dcmitype/"/>
    <ds:schemaRef ds:uri="http://www.w3.org/XML/1998/namespace"/>
    <ds:schemaRef ds:uri="c0eb08de-131d-44f4-91df-e5e3b54ce9bf"/>
    <ds:schemaRef ds:uri="624ecbab-741c-40c7-a479-19344df97529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761B2A5-47A4-469E-A60A-4137BD8C6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CAS_letterhead</Template>
  <TotalTime>1</TotalTime>
  <Pages>2</Pages>
  <Words>954</Words>
  <Characters>5443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McMannes,Jami</dc:creator>
  <cp:lastModifiedBy>Jami</cp:lastModifiedBy>
  <cp:revision>2</cp:revision>
  <dcterms:created xsi:type="dcterms:W3CDTF">2020-03-18T18:26:00Z</dcterms:created>
  <dcterms:modified xsi:type="dcterms:W3CDTF">2020-03-18T18:26:00Z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0x0101002F8EB824ECEA264D8FF52B2CBE82B1CD</vt:lpwstr>
  </property>
</Properties>
</file>